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svg="http://schemas.microsoft.com/office/drawing/2016/SVG/main" mc:Ignorable="w14 w15 w16se w16cid w16 w16cex w16sdtdh w16sdtfl w16du wp14">
  <w:body>
    <w:p w:rsidR="003F637D" w:rsidP="00842F5E" w:rsidRDefault="00B62494" w14:paraId="14B65D9E" w14:textId="26469EA6">
      <w:pPr>
        <w:pStyle w:val="Heading1"/>
        <w:rPr>
          <w:b w:val="0"/>
          <w:bCs w:val="0"/>
        </w:rPr>
      </w:pPr>
      <w:r w:rsidRPr="00B62494">
        <w:t xml:space="preserve">Improving </w:t>
      </w:r>
      <w:r w:rsidR="003F144E">
        <w:t>a</w:t>
      </w:r>
      <w:r w:rsidRPr="00B62494">
        <w:t xml:space="preserve">llied </w:t>
      </w:r>
      <w:r w:rsidR="003F144E">
        <w:t>h</w:t>
      </w:r>
      <w:r w:rsidRPr="00B62494">
        <w:t xml:space="preserve">ealth </w:t>
      </w:r>
      <w:r w:rsidR="003F144E">
        <w:t>c</w:t>
      </w:r>
      <w:r w:rsidRPr="00B62494">
        <w:t xml:space="preserve">are in </w:t>
      </w:r>
      <w:r w:rsidR="003F144E">
        <w:t>r</w:t>
      </w:r>
      <w:r w:rsidRPr="00B62494">
        <w:t xml:space="preserve">esidential </w:t>
      </w:r>
      <w:r w:rsidR="003F144E">
        <w:t>a</w:t>
      </w:r>
      <w:r w:rsidRPr="00B62494">
        <w:t xml:space="preserve">ged </w:t>
      </w:r>
      <w:r w:rsidR="003F144E">
        <w:t>c</w:t>
      </w:r>
      <w:r w:rsidRPr="00B62494">
        <w:t>are</w:t>
      </w:r>
    </w:p>
    <w:p w:rsidRPr="00AA0FE0" w:rsidR="00AA0FE0" w:rsidP="00842F5E" w:rsidRDefault="009C0793" w14:paraId="3B231828" w14:textId="35767174">
      <w:pPr>
        <w:pStyle w:val="Heading2"/>
      </w:pPr>
      <w:r>
        <w:t>Developing</w:t>
      </w:r>
      <w:r w:rsidRPr="00B62494" w:rsidR="00B62494">
        <w:t xml:space="preserve"> a</w:t>
      </w:r>
      <w:r w:rsidR="007D68C4">
        <w:t xml:space="preserve">n </w:t>
      </w:r>
      <w:r w:rsidR="003F144E">
        <w:t>a</w:t>
      </w:r>
      <w:r w:rsidR="007D68C4">
        <w:t xml:space="preserve">ged </w:t>
      </w:r>
      <w:r w:rsidR="003F144E">
        <w:t>c</w:t>
      </w:r>
      <w:r w:rsidR="007D68C4">
        <w:t xml:space="preserve">are </w:t>
      </w:r>
      <w:r w:rsidR="003F144E">
        <w:t>a</w:t>
      </w:r>
      <w:r w:rsidRPr="00B62494" w:rsidR="00B62494">
        <w:t xml:space="preserve">llied </w:t>
      </w:r>
      <w:r w:rsidR="003F144E">
        <w:t>h</w:t>
      </w:r>
      <w:r w:rsidRPr="00B62494" w:rsidR="00B62494">
        <w:t xml:space="preserve">ealth </w:t>
      </w:r>
      <w:r w:rsidR="003F144E">
        <w:t>n</w:t>
      </w:r>
      <w:r w:rsidRPr="00B62494" w:rsidR="00B62494">
        <w:t xml:space="preserve">eeds </w:t>
      </w:r>
      <w:r w:rsidR="003F144E">
        <w:t>a</w:t>
      </w:r>
      <w:r w:rsidRPr="00B62494" w:rsidR="00B62494">
        <w:t xml:space="preserve">ssessment </w:t>
      </w:r>
      <w:r w:rsidR="003F144E">
        <w:t>t</w:t>
      </w:r>
      <w:r w:rsidRPr="00B62494" w:rsidR="00B62494">
        <w:t xml:space="preserve">ool </w:t>
      </w:r>
    </w:p>
    <w:p w:rsidRPr="00BC279B" w:rsidR="00C66069" w:rsidP="00842F5E" w:rsidRDefault="00430EB7" w14:paraId="60636984" w14:textId="51C4F34B">
      <w:r w:rsidRPr="00430EB7">
        <w:t xml:space="preserve">The Department of Health and Aged Care </w:t>
      </w:r>
      <w:r w:rsidRPr="00B62494" w:rsidR="00B62494">
        <w:t xml:space="preserve">has engaged </w:t>
      </w:r>
      <w:hyperlink w:history="1" r:id="rId11">
        <w:proofErr w:type="spellStart"/>
        <w:r w:rsidRPr="00430EB7">
          <w:rPr>
            <w:rStyle w:val="Hyperlink"/>
          </w:rPr>
          <w:t>HealthConsult</w:t>
        </w:r>
        <w:proofErr w:type="spellEnd"/>
      </w:hyperlink>
      <w:r w:rsidRPr="00430EB7">
        <w:t xml:space="preserve">, in partnership with </w:t>
      </w:r>
      <w:hyperlink w:history="1" r:id="rId12">
        <w:r w:rsidRPr="00430EB7">
          <w:rPr>
            <w:rStyle w:val="Hyperlink"/>
          </w:rPr>
          <w:t>Allied Health Professions Australia</w:t>
        </w:r>
      </w:hyperlink>
      <w:r w:rsidRPr="00430EB7">
        <w:t xml:space="preserve"> and </w:t>
      </w:r>
      <w:hyperlink w:history="1" r:id="rId13">
        <w:r w:rsidRPr="00430EB7">
          <w:rPr>
            <w:rStyle w:val="Hyperlink"/>
          </w:rPr>
          <w:t>Liquid Interactive</w:t>
        </w:r>
      </w:hyperlink>
      <w:r w:rsidRPr="00430EB7">
        <w:t xml:space="preserve">, </w:t>
      </w:r>
      <w:r w:rsidRPr="00B62494" w:rsidR="00B62494">
        <w:t xml:space="preserve">to develop a practical, user-friendly assessment tool to </w:t>
      </w:r>
      <w:r w:rsidR="00B62494">
        <w:t>identify the</w:t>
      </w:r>
      <w:r w:rsidRPr="00B62494" w:rsidR="00B62494">
        <w:t xml:space="preserve"> allied health needs of residents in aged care homes.</w:t>
      </w:r>
    </w:p>
    <w:p w:rsidR="00B62494" w:rsidP="00B62494" w:rsidRDefault="00B62494" w14:paraId="1381F7AD" w14:textId="241CC17C">
      <w:pPr>
        <w:pStyle w:val="Heading2"/>
      </w:pPr>
      <w:r>
        <w:t xml:space="preserve">Why </w:t>
      </w:r>
      <w:r w:rsidR="009C0793">
        <w:t xml:space="preserve">is </w:t>
      </w:r>
      <w:r>
        <w:t>this important</w:t>
      </w:r>
      <w:r w:rsidR="009C0793">
        <w:t>?</w:t>
      </w:r>
    </w:p>
    <w:p w:rsidR="4CAE523F" w:rsidP="642EE302" w:rsidRDefault="4CAE523F" w14:paraId="1B39AC6A" w14:textId="2220D9D1">
      <w:pPr>
        <w:rPr>
          <w:rFonts w:eastAsia="Arial" w:cs="Arial"/>
        </w:rPr>
      </w:pPr>
      <w:r>
        <w:t xml:space="preserve">Currently, aged care providers </w:t>
      </w:r>
      <w:r w:rsidR="00581E32">
        <w:t>do not have</w:t>
      </w:r>
      <w:r>
        <w:t xml:space="preserve"> a consistent method </w:t>
      </w:r>
      <w:r w:rsidR="695A753C">
        <w:t xml:space="preserve">for </w:t>
      </w:r>
      <w:r>
        <w:t>assess</w:t>
      </w:r>
      <w:r w:rsidR="015CB202">
        <w:t>ing</w:t>
      </w:r>
      <w:r>
        <w:t xml:space="preserve"> residents' allied health needs, leading </w:t>
      </w:r>
      <w:r w:rsidR="7E6D1005">
        <w:t>to</w:t>
      </w:r>
      <w:r w:rsidRPr="40EBDE3B" w:rsidR="7E6D1005">
        <w:rPr>
          <w:rFonts w:eastAsia="Arial" w:cs="Arial"/>
        </w:rPr>
        <w:t xml:space="preserve"> potential gaps in essential </w:t>
      </w:r>
      <w:r w:rsidRPr="40EBDE3B" w:rsidR="461E9405">
        <w:rPr>
          <w:rFonts w:eastAsia="Arial" w:cs="Arial"/>
        </w:rPr>
        <w:t>care</w:t>
      </w:r>
      <w:r w:rsidRPr="40EBDE3B" w:rsidR="7E6D1005">
        <w:rPr>
          <w:rFonts w:eastAsia="Arial" w:cs="Arial"/>
        </w:rPr>
        <w:t>.</w:t>
      </w:r>
      <w:r>
        <w:t xml:space="preserve"> </w:t>
      </w:r>
      <w:r w:rsidRPr="40EBDE3B" w:rsidR="5AD34B9F">
        <w:rPr>
          <w:rFonts w:eastAsia="Arial" w:cs="Arial"/>
        </w:rPr>
        <w:t>The Royal Commission into Aged Care Quality and Safety emphasised the need for standardised, evidence-based assessment tools. Such tools would help reliably identify residents' needs and ensure appropriate referrals to allied health professionals—including physiotherapists, occupational therapists, speech pathologists, dietitians</w:t>
      </w:r>
      <w:r w:rsidR="00421B4A">
        <w:rPr>
          <w:rFonts w:eastAsia="Arial" w:cs="Arial"/>
        </w:rPr>
        <w:t xml:space="preserve"> and</w:t>
      </w:r>
      <w:r w:rsidRPr="40EBDE3B" w:rsidR="5AD34B9F">
        <w:rPr>
          <w:rFonts w:eastAsia="Arial" w:cs="Arial"/>
        </w:rPr>
        <w:t xml:space="preserve"> podiatrists.</w:t>
      </w:r>
    </w:p>
    <w:p w:rsidR="005B24E5" w:rsidP="642EE302" w:rsidRDefault="4CAE523F" w14:paraId="0FE5F2C9" w14:textId="00D63BB3">
      <w:pPr>
        <w:rPr>
          <w:rFonts w:eastAsia="Arial" w:cs="Arial"/>
        </w:rPr>
      </w:pPr>
      <w:r>
        <w:t xml:space="preserve">This project directly supports the Australian Government's aged care reforms, including the National Aged Care Mandatory Quality Indicator Program, </w:t>
      </w:r>
      <w:r w:rsidRPr="642EE302" w:rsidR="556C3C88">
        <w:rPr>
          <w:rFonts w:eastAsia="Arial" w:cs="Arial"/>
        </w:rPr>
        <w:t>by promoting timely, targeted, and high-quality allied health care for residents.</w:t>
      </w:r>
    </w:p>
    <w:p w:rsidR="00B62494" w:rsidP="00B62494" w:rsidRDefault="00B62494" w14:paraId="409E8433" w14:textId="37D5A88D">
      <w:pPr>
        <w:pStyle w:val="Heading2"/>
      </w:pPr>
      <w:r>
        <w:t xml:space="preserve">What </w:t>
      </w:r>
      <w:r w:rsidR="009C0793">
        <w:t xml:space="preserve">will </w:t>
      </w:r>
      <w:r>
        <w:t>the project involve</w:t>
      </w:r>
      <w:r w:rsidR="009C0793">
        <w:t>?</w:t>
      </w:r>
    </w:p>
    <w:p w:rsidRPr="00B62494" w:rsidR="00B62494" w:rsidP="009C0793" w:rsidRDefault="00B62494" w14:paraId="73A97C86" w14:textId="17087251">
      <w:proofErr w:type="spellStart"/>
      <w:r w:rsidRPr="00B62494">
        <w:t>HealthConsult</w:t>
      </w:r>
      <w:proofErr w:type="spellEnd"/>
      <w:r w:rsidRPr="00B62494">
        <w:t xml:space="preserve"> and partners will:</w:t>
      </w:r>
    </w:p>
    <w:p w:rsidRPr="00D17FDB" w:rsidR="00D17FDB" w:rsidP="0065104E" w:rsidRDefault="00A112D4" w14:paraId="334CBC47" w14:textId="39C8B8A5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c</w:t>
      </w:r>
      <w:r w:rsidRPr="00D17FDB" w:rsidR="00D17FDB">
        <w:rPr>
          <w:color w:val="auto"/>
        </w:rPr>
        <w:t>onsult with aged care providers, residents, and allied health professionals to understand current needs and practices</w:t>
      </w:r>
    </w:p>
    <w:p w:rsidRPr="00D17FDB" w:rsidR="00D17FDB" w:rsidP="0065104E" w:rsidRDefault="00A112D4" w14:paraId="21DFCD02" w14:textId="63D9D4E5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c</w:t>
      </w:r>
      <w:r w:rsidRPr="00D17FDB" w:rsidR="00D17FDB">
        <w:rPr>
          <w:color w:val="auto"/>
        </w:rPr>
        <w:t>ollaboratively develop and test a practical, user-friendly digital assessment tool</w:t>
      </w:r>
    </w:p>
    <w:p w:rsidRPr="00D17FDB" w:rsidR="00D17FDB" w:rsidP="0065104E" w:rsidRDefault="00A112D4" w14:paraId="21C877B5" w14:textId="5F35168B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p</w:t>
      </w:r>
      <w:r w:rsidRPr="00D17FDB" w:rsidR="00D17FDB">
        <w:rPr>
          <w:color w:val="auto"/>
        </w:rPr>
        <w:t>ilot the assessment tool in selected residential aged care homes to evaluate effectiveness</w:t>
      </w:r>
    </w:p>
    <w:p w:rsidRPr="0065104E" w:rsidR="00D17FDB" w:rsidP="0065104E" w:rsidRDefault="00A112D4" w14:paraId="347552AB" w14:textId="12AEB149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r</w:t>
      </w:r>
      <w:r w:rsidRPr="00D17FDB" w:rsidR="00D17FDB">
        <w:rPr>
          <w:color w:val="auto"/>
        </w:rPr>
        <w:t>efine the tool based on pilot feedback and stakeholder input.</w:t>
      </w:r>
    </w:p>
    <w:p w:rsidR="0065104E" w:rsidP="0065104E" w:rsidRDefault="0065104E" w14:paraId="2FAB7D8F" w14:textId="41B483C6">
      <w:r w:rsidRPr="0065104E">
        <w:lastRenderedPageBreak/>
        <w:t>Residents will play a central role in the co-design process, ensuring the tool accurately reflects their needs and preferences.</w:t>
      </w:r>
    </w:p>
    <w:p w:rsidR="00B62494" w:rsidP="009C0793" w:rsidRDefault="009C0793" w14:paraId="5222D0E1" w14:textId="0054761A">
      <w:pPr>
        <w:pStyle w:val="Heading2"/>
      </w:pPr>
      <w:r>
        <w:t>How to get involved</w:t>
      </w:r>
    </w:p>
    <w:p w:rsidRPr="009C0793" w:rsidR="009C0793" w:rsidP="009C0793" w:rsidRDefault="00CB3C11" w14:paraId="29BB9153" w14:textId="22D0D518">
      <w:r w:rsidRPr="00CB3C11">
        <w:t>We invite you to participate or stay informed through the following opportunities:</w:t>
      </w:r>
    </w:p>
    <w:p w:rsidR="008C3523" w:rsidP="009C0793" w:rsidRDefault="00F40FB5" w14:paraId="1B884FA1" w14:textId="642F9503">
      <w:pPr>
        <w:pStyle w:val="ListBullet3"/>
        <w:spacing w:after="120"/>
        <w:ind w:left="714" w:hanging="357"/>
        <w:rPr>
          <w:color w:val="auto"/>
        </w:rPr>
      </w:pPr>
      <w:r w:rsidRPr="34F48420" w:rsidR="00F40FB5">
        <w:rPr>
          <w:color w:val="auto"/>
        </w:rPr>
        <w:t xml:space="preserve">Complete </w:t>
      </w:r>
      <w:r w:rsidRPr="34F48420" w:rsidR="001A038E">
        <w:rPr>
          <w:color w:val="auto"/>
        </w:rPr>
        <w:t>an</w:t>
      </w:r>
      <w:r w:rsidRPr="34F48420" w:rsidR="00F40FB5">
        <w:rPr>
          <w:color w:val="auto"/>
        </w:rPr>
        <w:t xml:space="preserve"> </w:t>
      </w:r>
      <w:hyperlink r:id="R7f4b9102892a4dc4">
        <w:r w:rsidRPr="34F48420" w:rsidR="00F40FB5">
          <w:rPr>
            <w:rStyle w:val="Hyperlink"/>
            <w:b w:val="1"/>
            <w:bCs w:val="1"/>
          </w:rPr>
          <w:t>online survey</w:t>
        </w:r>
      </w:hyperlink>
      <w:r w:rsidRPr="34F48420" w:rsidR="00F40FB5">
        <w:rPr>
          <w:color w:val="auto"/>
        </w:rPr>
        <w:t xml:space="preserve"> or provide a written submission to </w:t>
      </w:r>
      <w:hyperlink r:id="Rb96cdebad151421f">
        <w:r w:rsidRPr="34F48420" w:rsidR="00F40FB5">
          <w:rPr>
            <w:rStyle w:val="Hyperlink"/>
            <w:rFonts w:cs="Arial"/>
            <w:b w:val="1"/>
            <w:bCs w:val="1"/>
          </w:rPr>
          <w:t>AHNAT@healthconsult.com.au</w:t>
        </w:r>
      </w:hyperlink>
      <w:r w:rsidRPr="34F48420" w:rsidR="00EB3173">
        <w:rPr>
          <w:color w:val="auto"/>
        </w:rPr>
        <w:t xml:space="preserve"> by </w:t>
      </w:r>
      <w:r w:rsidRPr="34F48420" w:rsidR="3D5356EC">
        <w:rPr>
          <w:color w:val="auto"/>
        </w:rPr>
        <w:t xml:space="preserve">23 </w:t>
      </w:r>
      <w:r w:rsidRPr="34F48420" w:rsidR="00EB3173">
        <w:rPr>
          <w:color w:val="auto"/>
        </w:rPr>
        <w:t>June 2025.</w:t>
      </w:r>
    </w:p>
    <w:p w:rsidRPr="003429AB" w:rsidR="008D4D13" w:rsidP="003429AB" w:rsidRDefault="001072C1" w14:paraId="144C7905" w14:textId="15A88164">
      <w:r>
        <w:t>Email</w:t>
      </w:r>
      <w:r w:rsidRPr="00806DCA" w:rsidR="00806DCA">
        <w:t xml:space="preserve"> </w:t>
      </w:r>
      <w:hyperlink w:history="1" r:id="rId15">
        <w:r w:rsidRPr="003429AB" w:rsidR="00806DCA">
          <w:rPr>
            <w:rStyle w:val="Hyperlink"/>
            <w:rFonts w:cs="Arial"/>
            <w:b/>
            <w:bCs/>
          </w:rPr>
          <w:t>AHNAT@healthconsult.com.au</w:t>
        </w:r>
      </w:hyperlink>
      <w:r w:rsidRPr="00806DCA" w:rsidR="00806DCA">
        <w:t xml:space="preserve"> to:</w:t>
      </w:r>
    </w:p>
    <w:p w:rsidRPr="009C0793" w:rsidR="009C0793" w:rsidP="009C0793" w:rsidRDefault="009C0793" w14:paraId="2CC2F33F" w14:textId="301B1F30">
      <w:pPr>
        <w:pStyle w:val="ListBullet3"/>
        <w:spacing w:after="120"/>
        <w:ind w:left="714" w:hanging="357"/>
        <w:rPr>
          <w:color w:val="auto"/>
        </w:rPr>
      </w:pPr>
      <w:r w:rsidRPr="009C0793">
        <w:rPr>
          <w:b/>
          <w:bCs/>
          <w:color w:val="auto"/>
        </w:rPr>
        <w:t xml:space="preserve">Aged care homes: </w:t>
      </w:r>
      <w:hyperlink w:history="1">
        <w:r w:rsidRPr="009C0793">
          <w:rPr>
            <w:color w:val="auto"/>
          </w:rPr>
          <w:t>Register your interest</w:t>
        </w:r>
      </w:hyperlink>
      <w:r w:rsidRPr="009C0793">
        <w:rPr>
          <w:color w:val="auto"/>
        </w:rPr>
        <w:t xml:space="preserve"> to participate in the pilot program.</w:t>
      </w:r>
    </w:p>
    <w:p w:rsidRPr="009C0793" w:rsidR="009C0793" w:rsidP="009C0793" w:rsidRDefault="009C0793" w14:paraId="3FBEF0D8" w14:textId="72F9A644">
      <w:pPr>
        <w:pStyle w:val="ListBullet3"/>
        <w:spacing w:after="120"/>
        <w:rPr>
          <w:color w:val="auto"/>
        </w:rPr>
      </w:pPr>
      <w:r w:rsidRPr="0F7A0C93">
        <w:rPr>
          <w:b/>
          <w:bCs/>
          <w:color w:val="auto"/>
        </w:rPr>
        <w:t>Allied health professionals:</w:t>
      </w:r>
      <w:r w:rsidRPr="0F7A0C93">
        <w:rPr>
          <w:color w:val="auto"/>
        </w:rPr>
        <w:t xml:space="preserve"> Nominate yourself to join one of </w:t>
      </w:r>
      <w:r w:rsidRPr="0F7A0C93" w:rsidR="77B8EA0D">
        <w:rPr>
          <w:color w:val="auto"/>
        </w:rPr>
        <w:t>five</w:t>
      </w:r>
      <w:r w:rsidRPr="0F7A0C93">
        <w:rPr>
          <w:color w:val="auto"/>
        </w:rPr>
        <w:t xml:space="preserve"> expert panels advising on the project. We are seeking professionals from:</w:t>
      </w:r>
    </w:p>
    <w:p w:rsidRPr="009C0793" w:rsidR="009C0793" w:rsidP="006466BB" w:rsidRDefault="009C0793" w14:paraId="1B2A72CD" w14:textId="77777777">
      <w:pPr>
        <w:pStyle w:val="ListBullet3"/>
        <w:numPr>
          <w:ilvl w:val="1"/>
          <w:numId w:val="4"/>
        </w:numPr>
        <w:spacing w:after="120"/>
        <w:rPr>
          <w:color w:val="auto"/>
        </w:rPr>
      </w:pPr>
      <w:r w:rsidRPr="009C0793">
        <w:rPr>
          <w:color w:val="auto"/>
        </w:rPr>
        <w:t>Physiotherapy</w:t>
      </w:r>
    </w:p>
    <w:p w:rsidRPr="009C0793" w:rsidR="009C0793" w:rsidP="006466BB" w:rsidRDefault="009C0793" w14:paraId="4682DE44" w14:textId="77777777">
      <w:pPr>
        <w:pStyle w:val="ListBullet3"/>
        <w:numPr>
          <w:ilvl w:val="1"/>
          <w:numId w:val="4"/>
        </w:numPr>
        <w:spacing w:after="120"/>
        <w:rPr>
          <w:color w:val="auto"/>
        </w:rPr>
      </w:pPr>
      <w:r w:rsidRPr="009C0793">
        <w:rPr>
          <w:color w:val="auto"/>
        </w:rPr>
        <w:t>Occupational Therapy</w:t>
      </w:r>
    </w:p>
    <w:p w:rsidRPr="009C0793" w:rsidR="009C0793" w:rsidP="006466BB" w:rsidRDefault="009C0793" w14:paraId="2595AE99" w14:textId="77777777">
      <w:pPr>
        <w:pStyle w:val="ListBullet3"/>
        <w:numPr>
          <w:ilvl w:val="1"/>
          <w:numId w:val="4"/>
        </w:numPr>
        <w:spacing w:after="120"/>
        <w:rPr>
          <w:color w:val="auto"/>
        </w:rPr>
      </w:pPr>
      <w:r w:rsidRPr="009C0793">
        <w:rPr>
          <w:color w:val="auto"/>
        </w:rPr>
        <w:t>Speech Pathology</w:t>
      </w:r>
    </w:p>
    <w:p w:rsidRPr="009C0793" w:rsidR="009C0793" w:rsidP="006466BB" w:rsidRDefault="009C0793" w14:paraId="7A57D987" w14:textId="77777777">
      <w:pPr>
        <w:pStyle w:val="ListBullet3"/>
        <w:numPr>
          <w:ilvl w:val="1"/>
          <w:numId w:val="4"/>
        </w:numPr>
        <w:spacing w:after="120"/>
        <w:rPr>
          <w:color w:val="auto"/>
        </w:rPr>
      </w:pPr>
      <w:r w:rsidRPr="009C0793">
        <w:rPr>
          <w:color w:val="auto"/>
        </w:rPr>
        <w:t>Dietetics</w:t>
      </w:r>
    </w:p>
    <w:p w:rsidRPr="00421B4A" w:rsidR="009C0793" w:rsidP="00421B4A" w:rsidRDefault="009C0793" w14:paraId="34D7211E" w14:textId="4564D908">
      <w:pPr>
        <w:pStyle w:val="ListBullet3"/>
        <w:numPr>
          <w:ilvl w:val="1"/>
          <w:numId w:val="4"/>
        </w:numPr>
        <w:spacing w:after="120"/>
        <w:rPr>
          <w:color w:val="auto"/>
        </w:rPr>
      </w:pPr>
      <w:r w:rsidRPr="009C0793">
        <w:rPr>
          <w:color w:val="auto"/>
        </w:rPr>
        <w:t>Podiatry</w:t>
      </w:r>
    </w:p>
    <w:p w:rsidR="006466BB" w:rsidP="006466BB" w:rsidRDefault="009C0793" w14:paraId="40C868D4" w14:textId="251BBD21">
      <w:pPr>
        <w:pStyle w:val="ListBullet3"/>
        <w:spacing w:after="360"/>
        <w:ind w:left="714" w:hanging="357"/>
        <w:rPr>
          <w:color w:val="auto"/>
        </w:rPr>
      </w:pPr>
      <w:r w:rsidRPr="691D95FA">
        <w:rPr>
          <w:b/>
          <w:bCs/>
          <w:color w:val="auto"/>
        </w:rPr>
        <w:t xml:space="preserve">Stay informed: </w:t>
      </w:r>
      <w:r w:rsidRPr="691D95FA">
        <w:rPr>
          <w:color w:val="auto"/>
        </w:rPr>
        <w:t>Join our mailing list to receive regular project updates and announcements.</w:t>
      </w:r>
    </w:p>
    <w:p w:rsidRPr="006466BB" w:rsidR="006466BB" w:rsidP="00F7184F" w:rsidRDefault="006466BB" w14:paraId="5A1D7B26" w14:textId="20821177">
      <w:pPr>
        <w:pStyle w:val="Heading2"/>
        <w:spacing w:after="120"/>
      </w:pPr>
      <w:r>
        <w:t xml:space="preserve">Key </w:t>
      </w:r>
      <w:r w:rsidR="003F144E">
        <w:t>p</w:t>
      </w:r>
      <w:r>
        <w:t xml:space="preserve">roject </w:t>
      </w:r>
      <w:r w:rsidR="003F144E">
        <w:t>d</w:t>
      </w:r>
      <w:r>
        <w:t>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7227"/>
      </w:tblGrid>
      <w:tr w:rsidR="00F7184F" w:rsidTr="00852403" w14:paraId="76CE51D2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Pr="00C6199A" w:rsidR="00F7184F" w:rsidP="00C6199A" w:rsidRDefault="664F63A5" w14:paraId="0EAEDB06" w14:textId="6448E4D4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 w:rsidRPr="359C76ED">
              <w:rPr>
                <w:b/>
                <w:bCs/>
                <w:sz w:val="20"/>
                <w:szCs w:val="20"/>
              </w:rPr>
              <w:t>May</w:t>
            </w:r>
            <w:r w:rsidRPr="00C6199A" w:rsidR="008C27AF"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7227" w:type="dxa"/>
            <w:vAlign w:val="center"/>
          </w:tcPr>
          <w:p w:rsidRPr="00E36088" w:rsidR="00F7184F" w:rsidP="00852403" w:rsidRDefault="00196AA3" w14:paraId="65152236" w14:textId="1BF5E3A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Expert panels established</w:t>
            </w:r>
          </w:p>
        </w:tc>
      </w:tr>
      <w:tr w:rsidR="00F7184F" w:rsidTr="5521B238" w14:paraId="18F09DFE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:rsidRPr="00C6199A" w:rsidR="00F7184F" w:rsidP="00C6199A" w:rsidRDefault="008C27AF" w14:paraId="6425EE2E" w14:textId="6B124A69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 w:rsidRPr="00C6199A">
              <w:rPr>
                <w:b/>
                <w:bCs/>
                <w:sz w:val="20"/>
                <w:szCs w:val="20"/>
              </w:rPr>
              <w:t>April–</w:t>
            </w:r>
            <w:r w:rsidR="00196594">
              <w:rPr>
                <w:b/>
                <w:bCs/>
                <w:sz w:val="20"/>
                <w:szCs w:val="20"/>
              </w:rPr>
              <w:t>June</w:t>
            </w:r>
            <w:r w:rsidRPr="00C6199A"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:rsidRPr="00E36088" w:rsidR="00F7184F" w:rsidP="00852403" w:rsidRDefault="00196AA3" w14:paraId="1E2F5585" w14:textId="49648B6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Stakeholder consultations and evidence review</w:t>
            </w:r>
          </w:p>
        </w:tc>
      </w:tr>
      <w:tr w:rsidR="00F7184F" w:rsidTr="00852403" w14:paraId="37951B2C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Pr="00C6199A" w:rsidR="00F7184F" w:rsidP="00C6199A" w:rsidRDefault="008C27AF" w14:paraId="61E9E879" w14:textId="2E584281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 w:rsidRPr="00C6199A">
              <w:rPr>
                <w:b/>
                <w:bCs/>
                <w:sz w:val="20"/>
                <w:szCs w:val="20"/>
              </w:rPr>
              <w:t>May–July 2025</w:t>
            </w:r>
          </w:p>
        </w:tc>
        <w:tc>
          <w:tcPr>
            <w:tcW w:w="7227" w:type="dxa"/>
            <w:vAlign w:val="center"/>
          </w:tcPr>
          <w:p w:rsidRPr="00E36088" w:rsidR="00F7184F" w:rsidP="00852403" w:rsidRDefault="00196AA3" w14:paraId="65884392" w14:textId="675B72C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Co-design workshops with aged care providers, residents, and allied health professionals</w:t>
            </w:r>
          </w:p>
        </w:tc>
      </w:tr>
      <w:tr w:rsidR="00F7184F" w:rsidTr="5521B238" w14:paraId="43783636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:rsidRPr="00C6199A" w:rsidR="00F7184F" w:rsidP="00C6199A" w:rsidRDefault="006367D4" w14:paraId="6E40265F" w14:textId="0C926C10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August</w:t>
            </w:r>
            <w:r w:rsidRPr="00C6199A" w:rsidR="008C27AF"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:rsidRPr="00E36088" w:rsidR="00F7184F" w:rsidP="00852403" w:rsidRDefault="00196AA3" w14:paraId="2E0CFDFA" w14:textId="7F6720B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Digital assessment tool prototype developed</w:t>
            </w:r>
          </w:p>
        </w:tc>
      </w:tr>
      <w:tr w:rsidR="008C27AF" w:rsidTr="00852403" w14:paraId="31DCD0B4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Pr="00C6199A" w:rsidR="008C27AF" w:rsidP="00C6199A" w:rsidRDefault="00C6199A" w14:paraId="30058526" w14:textId="0E10A41E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 w:rsidRPr="00C6199A">
              <w:rPr>
                <w:b/>
                <w:bCs/>
                <w:sz w:val="20"/>
                <w:szCs w:val="20"/>
              </w:rPr>
              <w:t>August–</w:t>
            </w:r>
            <w:r w:rsidR="00F81A65">
              <w:rPr>
                <w:b/>
                <w:bCs/>
                <w:sz w:val="20"/>
                <w:szCs w:val="20"/>
              </w:rPr>
              <w:t>November</w:t>
            </w:r>
            <w:r w:rsidRPr="00C6199A"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7227" w:type="dxa"/>
            <w:vAlign w:val="center"/>
          </w:tcPr>
          <w:p w:rsidRPr="00E36088" w:rsidR="008C27AF" w:rsidP="00852403" w:rsidRDefault="00196AA3" w14:paraId="5ED1CE1B" w14:textId="74D333A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Pilot testing in selected aged care homes</w:t>
            </w:r>
          </w:p>
        </w:tc>
      </w:tr>
      <w:tr w:rsidR="008C27AF" w:rsidTr="5521B238" w14:paraId="2623DA2D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:rsidRPr="00C6199A" w:rsidR="008C27AF" w:rsidP="00C6199A" w:rsidRDefault="00C6199A" w14:paraId="52AC9EF8" w14:textId="5F8A0F3D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 w:rsidRPr="00C6199A">
              <w:rPr>
                <w:b/>
                <w:bCs/>
                <w:sz w:val="20"/>
                <w:szCs w:val="20"/>
              </w:rPr>
              <w:t xml:space="preserve">December </w:t>
            </w:r>
            <w:r w:rsidR="003C3265">
              <w:rPr>
                <w:b/>
                <w:bCs/>
                <w:sz w:val="20"/>
                <w:szCs w:val="20"/>
              </w:rPr>
              <w:t xml:space="preserve">– January </w:t>
            </w:r>
            <w:r w:rsidRPr="00C6199A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:rsidRPr="00E36088" w:rsidR="008C27AF" w:rsidP="00852403" w:rsidRDefault="00196AA3" w14:paraId="435B71A7" w14:textId="647B644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Evaluation and refinement of the assessment tool</w:t>
            </w:r>
          </w:p>
        </w:tc>
      </w:tr>
      <w:tr w:rsidR="008C27AF" w:rsidTr="00852403" w14:paraId="0856E080" w14:textId="77777777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Pr="00C6199A" w:rsidR="008C27AF" w:rsidP="00C6199A" w:rsidRDefault="66F0A552" w14:paraId="2DAB9AD4" w14:textId="6D5909C2">
            <w:pPr>
              <w:pStyle w:val="NoSpacing"/>
              <w:jc w:val="left"/>
              <w:rPr>
                <w:b/>
                <w:bCs/>
                <w:sz w:val="20"/>
                <w:szCs w:val="20"/>
              </w:rPr>
            </w:pPr>
            <w:r w:rsidRPr="1D81ED6D">
              <w:rPr>
                <w:b/>
                <w:bCs/>
                <w:sz w:val="20"/>
                <w:szCs w:val="20"/>
              </w:rPr>
              <w:t>February</w:t>
            </w:r>
            <w:r w:rsidRPr="00C6199A" w:rsidR="00C6199A">
              <w:rPr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7227" w:type="dxa"/>
            <w:vAlign w:val="center"/>
          </w:tcPr>
          <w:p w:rsidRPr="00E36088" w:rsidR="008C27AF" w:rsidP="00852403" w:rsidRDefault="00E36088" w14:paraId="2B5F76A2" w14:textId="59AAE7B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088">
              <w:rPr>
                <w:sz w:val="20"/>
                <w:szCs w:val="20"/>
              </w:rPr>
              <w:t>Final report submitted</w:t>
            </w:r>
          </w:p>
        </w:tc>
      </w:tr>
    </w:tbl>
    <w:p w:rsidRPr="009C0793" w:rsidR="007D06F2" w:rsidP="007D06F2" w:rsidRDefault="007D06F2" w14:paraId="233235FC" w14:textId="2FD34474">
      <w:pPr>
        <w:pStyle w:val="Heading2"/>
      </w:pPr>
      <w:r w:rsidRPr="009C0793">
        <w:t>Be part of shaping better care</w:t>
      </w:r>
    </w:p>
    <w:p w:rsidRPr="009C0793" w:rsidR="007D06F2" w:rsidP="007D06F2" w:rsidRDefault="007D06F2" w14:paraId="584DD5C5" w14:textId="77777777">
      <w:r w:rsidRPr="00CB3C11">
        <w:t>Your insights and experience are crucial. By participating, you'll help create a tool that simplifies care delivery for staff, ensures residents receive appropriate allied health services, and supports aged care providers to meet quality standards more efficiently.</w:t>
      </w:r>
    </w:p>
    <w:p w:rsidRPr="00E43490" w:rsidR="000965B7" w:rsidP="00E43490" w:rsidRDefault="00022AB9" w14:paraId="72D5377B" w14:textId="7E0074FC">
      <w:pPr>
        <w:pStyle w:val="ListBullet3"/>
        <w:numPr>
          <w:ilvl w:val="0"/>
          <w:numId w:val="0"/>
        </w:numPr>
        <w:spacing w:line="276" w:lineRule="auto"/>
        <w:rPr>
          <w:color w:val="auto"/>
        </w:rPr>
      </w:pPr>
      <w:r w:rsidRPr="00E43490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2CBA7F5B" wp14:editId="1534DDA7">
                <wp:simplePos x="0" y="0"/>
                <wp:positionH relativeFrom="margin">
                  <wp:posOffset>55880</wp:posOffset>
                </wp:positionH>
                <wp:positionV relativeFrom="page">
                  <wp:posOffset>8785860</wp:posOffset>
                </wp:positionV>
                <wp:extent cx="6979285" cy="1964055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1964055"/>
                          <a:chOff x="54591" y="415244"/>
                          <a:chExt cx="6979920" cy="1966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54591" y="415244"/>
                            <a:ext cx="6979920" cy="1966600"/>
                            <a:chOff x="54606" y="415018"/>
                            <a:chExt cx="6981825" cy="1965525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54606" y="415018"/>
                              <a:ext cx="6981825" cy="1909082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 descr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234" y="524592"/>
                              <a:ext cx="6238875" cy="1855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F45B7B" w:rsidR="00022AB9" w:rsidP="00022AB9" w:rsidRDefault="0041363E" w14:paraId="5C213016" w14:textId="03F4808A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Get involved</w:t>
                                </w:r>
                              </w:p>
                              <w:p w:rsidRPr="00F45B7B" w:rsidR="00022AB9" w:rsidP="00022AB9" w:rsidRDefault="00B62494" w14:paraId="003E941D" w14:textId="4AB18891">
                                <w:pPr>
                                  <w:spacing w:before="240" w:beforeLines="100" w:after="96" w:afterLines="40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B62494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Want more details? Interested in participating? </w:t>
                                </w:r>
                              </w:p>
                              <w:p w:rsidR="00B62494" w:rsidP="00B62494" w:rsidRDefault="00823D2D" w14:paraId="50D0C28F" w14:textId="69CBBE69">
                                <w:pPr>
                                  <w:spacing w:before="240" w:beforeLines="100" w:after="96" w:afterLines="40"/>
                                  <w:ind w:left="567"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hyperlink w:history="1" r:id="rId16">
                                  <w:r w:rsidRPr="00950640">
                                    <w:rPr>
                                      <w:rStyle w:val="Hyperlink"/>
                                      <w:rFonts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AHNAT@healthconsult.com.au</w:t>
                                  </w:r>
                                </w:hyperlink>
                                <w:r w:rsidR="00430EB7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:rsidRPr="00B62494" w:rsidR="00B62494" w:rsidP="00B62494" w:rsidRDefault="00B62494" w14:paraId="486AD359" w14:textId="55F3D5B2">
                                <w:pPr>
                                  <w:spacing w:before="240" w:beforeLines="100" w:after="96" w:afterLines="40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Oval 44"/>
                        <wps:cNvSpPr/>
                        <wps:spPr>
                          <a:xfrm>
                            <a:off x="417418" y="1303668"/>
                            <a:ext cx="266047" cy="259054"/>
                          </a:xfrm>
                          <a:prstGeom prst="ellipse">
                            <a:avLst/>
                          </a:prstGeom>
                          <a:solidFill>
                            <a:srgbClr val="2AB1BB"/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style="position:absolute;margin-left:4.4pt;margin-top:691.8pt;width:549.55pt;height:154.65pt;z-index:251658240;mso-position-horizontal-relative:margin;mso-position-vertical-relative:page;mso-width-relative:margin;mso-height-relative:margin" alt="&quot;&quot;" coordsize="69799,19666" coordorigin="545,4152" o:spid="_x0000_s1026" o:allowoverlap="f" w14:anchorId="2CBA7F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">
                <v:group id="Group 37" style="position:absolute;left:545;top:4152;width:69800;height:19666" alt="&quot;&quot;" coordsize="69818,19655" coordorigin="546,415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style="position:absolute;left:546;top:4150;width:69818;height:19091;flip:x;visibility:visible;mso-wrap-style:square;v-text-anchor:middle" coordsize="6981825,1909082" o:spid="_x0000_s1028" fillcolor="#f1f2f2" stroked="f" strokeweight="1pt" path="m,l6663638,v175730,,318187,142457,318187,318187l6981825,1909082,,190908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">
                    <v:stroke joinstyle="miter"/>
                    <v:path arrowok="t" o:connecttype="custom" o:connectlocs="0,0;6663638,0;6981825,318187;6981825,1909082;0,1909082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style="position:absolute;left:3102;top:5245;width:62389;height:18560;visibility:visible;mso-wrap-style:square;v-text-anchor:top" alt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>
                    <v:textbox>
                      <w:txbxContent>
                        <w:p w:rsidRPr="00F45B7B" w:rsidR="00022AB9" w:rsidP="00022AB9" w:rsidRDefault="0041363E" w14:paraId="5C213016" w14:textId="03F4808A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Get involved</w:t>
                          </w:r>
                        </w:p>
                        <w:p w:rsidRPr="00F45B7B" w:rsidR="00022AB9" w:rsidP="00022AB9" w:rsidRDefault="00B62494" w14:paraId="003E941D" w14:textId="4AB18891">
                          <w:pPr>
                            <w:spacing w:before="240" w:beforeLines="100" w:after="96" w:afterLines="40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B62494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Want more details? Interested in participating? </w:t>
                          </w:r>
                        </w:p>
                        <w:p w:rsidR="00B62494" w:rsidP="00B62494" w:rsidRDefault="00823D2D" w14:paraId="50D0C28F" w14:textId="69CBBE69">
                          <w:pPr>
                            <w:spacing w:before="240" w:beforeLines="100" w:after="96" w:afterLines="40"/>
                            <w:ind w:left="567"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hyperlink w:history="1" r:id="rId17">
                            <w:r w:rsidRPr="00950640">
                              <w:rPr>
                                <w:rStyle w:val="Hyperlink"/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AHNAT@healthconsult.com.au</w:t>
                            </w:r>
                          </w:hyperlink>
                          <w:r w:rsidR="00430EB7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:rsidRPr="00B62494" w:rsidR="00B62494" w:rsidP="00B62494" w:rsidRDefault="00B62494" w14:paraId="486AD359" w14:textId="55F3D5B2">
                          <w:pPr>
                            <w:spacing w:before="240" w:beforeLines="100" w:after="96" w:afterLines="40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oval id="Oval 44" style="position:absolute;left:4174;top:13036;width:2660;height:2591;visibility:visible;mso-wrap-style:square;v-text-anchor:middle" o:spid="_x0000_s1030" fillcolor="#2ab1bb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"/>
                <w10:wrap anchorx="margin" anchory="page"/>
                <w10:anchorlock/>
              </v:group>
            </w:pict>
          </mc:Fallback>
        </mc:AlternateContent>
      </w:r>
    </w:p>
    <w:p w:rsidRPr="00E43490" w:rsidR="00E43490" w:rsidRDefault="0041363E" w14:paraId="7360C490" w14:textId="7294D158">
      <w:pPr>
        <w:pStyle w:val="ListBullet3"/>
        <w:numPr>
          <w:ilvl w:val="0"/>
          <w:numId w:val="0"/>
        </w:numPr>
        <w:rPr>
          <w:color w:val="auto"/>
        </w:rPr>
      </w:pPr>
      <w:r w:rsidRPr="00E43490">
        <w:rPr>
          <w:noProof/>
          <w:color w:val="auto"/>
        </w:rPr>
        <w:drawing>
          <wp:anchor distT="0" distB="0" distL="114300" distR="114300" simplePos="0" relativeHeight="251658241" behindDoc="0" locked="0" layoutInCell="1" allowOverlap="1" wp14:anchorId="3549AE61" wp14:editId="0B925221">
            <wp:simplePos x="0" y="0"/>
            <wp:positionH relativeFrom="column">
              <wp:posOffset>436880</wp:posOffset>
            </wp:positionH>
            <wp:positionV relativeFrom="paragraph">
              <wp:posOffset>1320388</wp:posOffset>
            </wp:positionV>
            <wp:extent cx="207010" cy="207010"/>
            <wp:effectExtent l="0" t="0" r="2540" b="2540"/>
            <wp:wrapThrough wrapText="bothSides">
              <wp:wrapPolygon edited="0">
                <wp:start x="0" y="0"/>
                <wp:lineTo x="0" y="19877"/>
                <wp:lineTo x="19877" y="19877"/>
                <wp:lineTo x="19877" y="0"/>
                <wp:lineTo x="0" y="0"/>
              </wp:wrapPolygon>
            </wp:wrapThrough>
            <wp:docPr id="1379510921" name="Graphic 5" descr="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0921" name="Graphic 1379510921" descr="Envelope with solid fill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E43490" w:rsidR="00E43490" w:rsidSect="005A34A7">
      <w:headerReference w:type="first" r:id="rId20"/>
      <w:type w:val="continuous"/>
      <w:pgSz w:w="11906" w:h="16838" w:orient="portrait"/>
      <w:pgMar w:top="1440" w:right="851" w:bottom="709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4428E" w:rsidP="0076491B" w:rsidRDefault="0054428E" w14:paraId="393ECA46" w14:textId="77777777">
      <w:pPr>
        <w:spacing w:before="0" w:after="0" w:line="240" w:lineRule="auto"/>
      </w:pPr>
      <w:r>
        <w:separator/>
      </w:r>
    </w:p>
  </w:endnote>
  <w:endnote w:type="continuationSeparator" w:id="0">
    <w:p w:rsidR="0054428E" w:rsidP="0076491B" w:rsidRDefault="0054428E" w14:paraId="699A63E3" w14:textId="77777777">
      <w:pPr>
        <w:spacing w:before="0" w:after="0" w:line="240" w:lineRule="auto"/>
      </w:pPr>
      <w:r>
        <w:continuationSeparator/>
      </w:r>
    </w:p>
  </w:endnote>
  <w:endnote w:type="continuationNotice" w:id="1">
    <w:p w:rsidR="0054428E" w:rsidRDefault="0054428E" w14:paraId="36475622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4428E" w:rsidP="0076491B" w:rsidRDefault="0054428E" w14:paraId="7AFF5BC5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54428E" w:rsidP="0076491B" w:rsidRDefault="0054428E" w14:paraId="462AC559" w14:textId="77777777">
      <w:pPr>
        <w:spacing w:before="0" w:after="0" w:line="240" w:lineRule="auto"/>
      </w:pPr>
      <w:r>
        <w:continuationSeparator/>
      </w:r>
    </w:p>
  </w:footnote>
  <w:footnote w:type="continuationNotice" w:id="1">
    <w:p w:rsidR="0054428E" w:rsidRDefault="0054428E" w14:paraId="7A91BF9D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sdtfl w16du wp14">
  <w:p w:rsidR="0076491B" w:rsidRDefault="009D0F52" w14:paraId="66E87948" w14:textId="27E33D6A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29085C86" wp14:editId="5785C10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0C40D672" wp14:editId="4357A95C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375976470" name="Picture 3759764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71" t="-222" r="13009" b="8999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062933A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hint="default" w:ascii="Courier New" w:hAnsi="Courier New" w:cs="Courier New"/>
      </w:rPr>
    </w:lvl>
  </w:abstractNum>
  <w:abstractNum w:abstractNumId="1" w15:restartNumberingAfterBreak="0">
    <w:nsid w:val="FFFFFF89"/>
    <w:multiLevelType w:val="singleLevel"/>
    <w:tmpl w:val="1A80F6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hint="default" w:ascii="Calibri" w:hAnsi="Calibri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hint="default" w:ascii="Arial" w:hAnsi="Arial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hint="default" w:ascii="Calibri" w:hAnsi="Calibri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3" w15:restartNumberingAfterBreak="0">
    <w:nsid w:val="67CB2D4E"/>
    <w:multiLevelType w:val="hybridMultilevel"/>
    <w:tmpl w:val="0F628EDC"/>
    <w:lvl w:ilvl="0" w:tplc="32DED636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  <w:color w:val="8C59A5" w:themeColor="accent3"/>
      </w:rPr>
    </w:lvl>
    <w:lvl w:ilvl="1" w:tplc="FFFFFFFF">
      <w:numFmt w:val="bullet"/>
      <w:lvlText w:val="○"/>
      <w:lvlJc w:val="left"/>
      <w:pPr>
        <w:ind w:left="2160" w:hanging="720"/>
      </w:pPr>
      <w:rPr>
        <w:rFonts w:hint="default" w:ascii="Arial" w:hAnsi="Arial" w:eastAsiaTheme="minorHAnsi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689442F2"/>
    <w:multiLevelType w:val="hybridMultilevel"/>
    <w:tmpl w:val="F3BC0B7A"/>
    <w:lvl w:ilvl="0" w:tplc="B3C29BF4">
      <w:start w:val="1"/>
      <w:numFmt w:val="bullet"/>
      <w:pStyle w:val="ListBullet3"/>
      <w:lvlText w:val=""/>
      <w:lvlJc w:val="left"/>
      <w:pPr>
        <w:ind w:left="720" w:hanging="360"/>
      </w:pPr>
      <w:rPr>
        <w:rFonts w:hint="default" w:ascii="Symbol" w:hAnsi="Symbol"/>
        <w:color w:val="8C59A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hint="default" w:ascii="Symbol" w:hAnsi="Symbol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hint="default" w:ascii="Arial" w:hAnsi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894001727">
    <w:abstractNumId w:val="5"/>
  </w:num>
  <w:num w:numId="2" w16cid:durableId="1160652780">
    <w:abstractNumId w:val="2"/>
  </w:num>
  <w:num w:numId="3" w16cid:durableId="974339468">
    <w:abstractNumId w:val="3"/>
  </w:num>
  <w:num w:numId="4" w16cid:durableId="1909459496">
    <w:abstractNumId w:val="4"/>
  </w:num>
  <w:num w:numId="5" w16cid:durableId="1654487448">
    <w:abstractNumId w:val="1"/>
  </w:num>
  <w:num w:numId="6" w16cid:durableId="759716350">
    <w:abstractNumId w:val="0"/>
  </w:num>
  <w:num w:numId="7" w16cid:durableId="38719019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D9"/>
    <w:rsid w:val="0001041C"/>
    <w:rsid w:val="00012524"/>
    <w:rsid w:val="00022AB9"/>
    <w:rsid w:val="00025FB4"/>
    <w:rsid w:val="000432F3"/>
    <w:rsid w:val="00044315"/>
    <w:rsid w:val="00045501"/>
    <w:rsid w:val="0004608F"/>
    <w:rsid w:val="00065DDA"/>
    <w:rsid w:val="0007613A"/>
    <w:rsid w:val="00082C08"/>
    <w:rsid w:val="00084289"/>
    <w:rsid w:val="0008697E"/>
    <w:rsid w:val="000965B7"/>
    <w:rsid w:val="000A4AAE"/>
    <w:rsid w:val="000A5209"/>
    <w:rsid w:val="000A5EA1"/>
    <w:rsid w:val="000B2D50"/>
    <w:rsid w:val="000B4891"/>
    <w:rsid w:val="000B4A0A"/>
    <w:rsid w:val="000B652F"/>
    <w:rsid w:val="000C497C"/>
    <w:rsid w:val="000C5E07"/>
    <w:rsid w:val="000C7295"/>
    <w:rsid w:val="000D1077"/>
    <w:rsid w:val="000D362D"/>
    <w:rsid w:val="000F1F8A"/>
    <w:rsid w:val="000F4797"/>
    <w:rsid w:val="00100C93"/>
    <w:rsid w:val="0010228C"/>
    <w:rsid w:val="00102E81"/>
    <w:rsid w:val="001072C1"/>
    <w:rsid w:val="00107EA5"/>
    <w:rsid w:val="0011139B"/>
    <w:rsid w:val="00115246"/>
    <w:rsid w:val="00127E55"/>
    <w:rsid w:val="00134B22"/>
    <w:rsid w:val="00140747"/>
    <w:rsid w:val="001410F7"/>
    <w:rsid w:val="00142691"/>
    <w:rsid w:val="001457DB"/>
    <w:rsid w:val="001473B4"/>
    <w:rsid w:val="001558A3"/>
    <w:rsid w:val="00156968"/>
    <w:rsid w:val="00157EA9"/>
    <w:rsid w:val="00161CD9"/>
    <w:rsid w:val="00165349"/>
    <w:rsid w:val="00165788"/>
    <w:rsid w:val="00165DA1"/>
    <w:rsid w:val="0016786C"/>
    <w:rsid w:val="0018644F"/>
    <w:rsid w:val="00190D70"/>
    <w:rsid w:val="00195C22"/>
    <w:rsid w:val="0019619C"/>
    <w:rsid w:val="00196594"/>
    <w:rsid w:val="00196AA3"/>
    <w:rsid w:val="001A038E"/>
    <w:rsid w:val="001A3A83"/>
    <w:rsid w:val="001A45A4"/>
    <w:rsid w:val="001A4831"/>
    <w:rsid w:val="001A6D37"/>
    <w:rsid w:val="001B097E"/>
    <w:rsid w:val="001B1DA0"/>
    <w:rsid w:val="001B4A36"/>
    <w:rsid w:val="00201A4A"/>
    <w:rsid w:val="00207407"/>
    <w:rsid w:val="00211CB7"/>
    <w:rsid w:val="00215B1B"/>
    <w:rsid w:val="002207A4"/>
    <w:rsid w:val="002223C3"/>
    <w:rsid w:val="00236D94"/>
    <w:rsid w:val="0023790B"/>
    <w:rsid w:val="00237C30"/>
    <w:rsid w:val="00247C13"/>
    <w:rsid w:val="00252B7B"/>
    <w:rsid w:val="00256FFE"/>
    <w:rsid w:val="0026264A"/>
    <w:rsid w:val="00264FB6"/>
    <w:rsid w:val="00267D74"/>
    <w:rsid w:val="0027696E"/>
    <w:rsid w:val="002852B8"/>
    <w:rsid w:val="00294C00"/>
    <w:rsid w:val="002A10E9"/>
    <w:rsid w:val="002A3132"/>
    <w:rsid w:val="002B2E51"/>
    <w:rsid w:val="002C0BE2"/>
    <w:rsid w:val="002C70D9"/>
    <w:rsid w:val="002D2E82"/>
    <w:rsid w:val="002E02A2"/>
    <w:rsid w:val="002E1937"/>
    <w:rsid w:val="002E376A"/>
    <w:rsid w:val="002E748E"/>
    <w:rsid w:val="0031042B"/>
    <w:rsid w:val="003108C0"/>
    <w:rsid w:val="00310B3D"/>
    <w:rsid w:val="003143A7"/>
    <w:rsid w:val="00315625"/>
    <w:rsid w:val="00315B83"/>
    <w:rsid w:val="00315C39"/>
    <w:rsid w:val="003230EC"/>
    <w:rsid w:val="00325C45"/>
    <w:rsid w:val="003327A6"/>
    <w:rsid w:val="003429AB"/>
    <w:rsid w:val="00347B08"/>
    <w:rsid w:val="00360B34"/>
    <w:rsid w:val="00370EBC"/>
    <w:rsid w:val="00376E10"/>
    <w:rsid w:val="00383059"/>
    <w:rsid w:val="00387430"/>
    <w:rsid w:val="003921BE"/>
    <w:rsid w:val="00393409"/>
    <w:rsid w:val="003A78FE"/>
    <w:rsid w:val="003B1EB3"/>
    <w:rsid w:val="003B28C1"/>
    <w:rsid w:val="003C3265"/>
    <w:rsid w:val="003D1EAD"/>
    <w:rsid w:val="003D5227"/>
    <w:rsid w:val="003D78E5"/>
    <w:rsid w:val="003E1E9C"/>
    <w:rsid w:val="003E550F"/>
    <w:rsid w:val="003E6C19"/>
    <w:rsid w:val="003F144E"/>
    <w:rsid w:val="003F637D"/>
    <w:rsid w:val="004010E9"/>
    <w:rsid w:val="00403DC1"/>
    <w:rsid w:val="004130C1"/>
    <w:rsid w:val="0041363E"/>
    <w:rsid w:val="00421B4A"/>
    <w:rsid w:val="00430EB7"/>
    <w:rsid w:val="00432846"/>
    <w:rsid w:val="0043437A"/>
    <w:rsid w:val="00441C59"/>
    <w:rsid w:val="00441DAB"/>
    <w:rsid w:val="00442B94"/>
    <w:rsid w:val="004557A0"/>
    <w:rsid w:val="00473CDF"/>
    <w:rsid w:val="004772C2"/>
    <w:rsid w:val="0048724F"/>
    <w:rsid w:val="004901A0"/>
    <w:rsid w:val="004927A4"/>
    <w:rsid w:val="00496CAD"/>
    <w:rsid w:val="004977A0"/>
    <w:rsid w:val="004A2E94"/>
    <w:rsid w:val="004B10E7"/>
    <w:rsid w:val="004C11EB"/>
    <w:rsid w:val="004C1BF0"/>
    <w:rsid w:val="004C40F2"/>
    <w:rsid w:val="004C49A7"/>
    <w:rsid w:val="004C5F78"/>
    <w:rsid w:val="004C7CE3"/>
    <w:rsid w:val="004D2B71"/>
    <w:rsid w:val="004D307A"/>
    <w:rsid w:val="004D36BB"/>
    <w:rsid w:val="005035B6"/>
    <w:rsid w:val="00503D61"/>
    <w:rsid w:val="00504083"/>
    <w:rsid w:val="00511B9E"/>
    <w:rsid w:val="00521584"/>
    <w:rsid w:val="00522D0C"/>
    <w:rsid w:val="00532AB8"/>
    <w:rsid w:val="00535235"/>
    <w:rsid w:val="00541326"/>
    <w:rsid w:val="0054428E"/>
    <w:rsid w:val="0054588C"/>
    <w:rsid w:val="0054623B"/>
    <w:rsid w:val="005633EE"/>
    <w:rsid w:val="00564AB4"/>
    <w:rsid w:val="00567075"/>
    <w:rsid w:val="00571FA4"/>
    <w:rsid w:val="00577C30"/>
    <w:rsid w:val="00581E32"/>
    <w:rsid w:val="00586253"/>
    <w:rsid w:val="00587391"/>
    <w:rsid w:val="005904FB"/>
    <w:rsid w:val="0059101E"/>
    <w:rsid w:val="005979CA"/>
    <w:rsid w:val="005A34A7"/>
    <w:rsid w:val="005A463F"/>
    <w:rsid w:val="005B200B"/>
    <w:rsid w:val="005B24E5"/>
    <w:rsid w:val="005B3153"/>
    <w:rsid w:val="005C6917"/>
    <w:rsid w:val="005E04FB"/>
    <w:rsid w:val="005E3E87"/>
    <w:rsid w:val="005E427D"/>
    <w:rsid w:val="005E6FFE"/>
    <w:rsid w:val="005F150A"/>
    <w:rsid w:val="005F1ABD"/>
    <w:rsid w:val="005F3282"/>
    <w:rsid w:val="005F693E"/>
    <w:rsid w:val="005F6FA1"/>
    <w:rsid w:val="0060119E"/>
    <w:rsid w:val="00601C13"/>
    <w:rsid w:val="00613EE7"/>
    <w:rsid w:val="00621E9A"/>
    <w:rsid w:val="00621EA1"/>
    <w:rsid w:val="006246A2"/>
    <w:rsid w:val="00626A60"/>
    <w:rsid w:val="00633DB4"/>
    <w:rsid w:val="006365F0"/>
    <w:rsid w:val="006367D4"/>
    <w:rsid w:val="0064574A"/>
    <w:rsid w:val="006466BB"/>
    <w:rsid w:val="0065104E"/>
    <w:rsid w:val="00651ACF"/>
    <w:rsid w:val="00655C4E"/>
    <w:rsid w:val="00670B75"/>
    <w:rsid w:val="00673A15"/>
    <w:rsid w:val="006A6EE4"/>
    <w:rsid w:val="006A7932"/>
    <w:rsid w:val="006B6E41"/>
    <w:rsid w:val="006D0425"/>
    <w:rsid w:val="006D5AE3"/>
    <w:rsid w:val="006E405B"/>
    <w:rsid w:val="006F3956"/>
    <w:rsid w:val="006F4500"/>
    <w:rsid w:val="006F6ECF"/>
    <w:rsid w:val="00700188"/>
    <w:rsid w:val="007041CF"/>
    <w:rsid w:val="007046AC"/>
    <w:rsid w:val="007068FF"/>
    <w:rsid w:val="00707456"/>
    <w:rsid w:val="007134ED"/>
    <w:rsid w:val="007140E5"/>
    <w:rsid w:val="00714D54"/>
    <w:rsid w:val="0071535F"/>
    <w:rsid w:val="00715BB9"/>
    <w:rsid w:val="00722295"/>
    <w:rsid w:val="00726939"/>
    <w:rsid w:val="00736786"/>
    <w:rsid w:val="00751BD6"/>
    <w:rsid w:val="007530A0"/>
    <w:rsid w:val="00753115"/>
    <w:rsid w:val="0076240A"/>
    <w:rsid w:val="0076491B"/>
    <w:rsid w:val="00770651"/>
    <w:rsid w:val="00776319"/>
    <w:rsid w:val="007937FF"/>
    <w:rsid w:val="007955A2"/>
    <w:rsid w:val="00796E20"/>
    <w:rsid w:val="007A7F9E"/>
    <w:rsid w:val="007C7C18"/>
    <w:rsid w:val="007D06F2"/>
    <w:rsid w:val="007D1532"/>
    <w:rsid w:val="007D68C4"/>
    <w:rsid w:val="007E72B9"/>
    <w:rsid w:val="00800B64"/>
    <w:rsid w:val="00800CCB"/>
    <w:rsid w:val="00801DB9"/>
    <w:rsid w:val="00806DCA"/>
    <w:rsid w:val="00810268"/>
    <w:rsid w:val="0081631C"/>
    <w:rsid w:val="00816360"/>
    <w:rsid w:val="00816750"/>
    <w:rsid w:val="00822AAC"/>
    <w:rsid w:val="00822ECA"/>
    <w:rsid w:val="00823185"/>
    <w:rsid w:val="008232FB"/>
    <w:rsid w:val="00823D2D"/>
    <w:rsid w:val="008245F8"/>
    <w:rsid w:val="008327BB"/>
    <w:rsid w:val="0083369B"/>
    <w:rsid w:val="00834EDF"/>
    <w:rsid w:val="00842F5E"/>
    <w:rsid w:val="00852403"/>
    <w:rsid w:val="008639DD"/>
    <w:rsid w:val="00866909"/>
    <w:rsid w:val="00867D0B"/>
    <w:rsid w:val="0087080E"/>
    <w:rsid w:val="008729B3"/>
    <w:rsid w:val="00876387"/>
    <w:rsid w:val="008763D1"/>
    <w:rsid w:val="00876777"/>
    <w:rsid w:val="00882E5E"/>
    <w:rsid w:val="00883B47"/>
    <w:rsid w:val="008950B6"/>
    <w:rsid w:val="0089535E"/>
    <w:rsid w:val="008A59DF"/>
    <w:rsid w:val="008B5228"/>
    <w:rsid w:val="008B72C8"/>
    <w:rsid w:val="008C27AF"/>
    <w:rsid w:val="008C3523"/>
    <w:rsid w:val="008C39A5"/>
    <w:rsid w:val="008C518A"/>
    <w:rsid w:val="008D17BD"/>
    <w:rsid w:val="008D4D13"/>
    <w:rsid w:val="008E374E"/>
    <w:rsid w:val="008E44E4"/>
    <w:rsid w:val="008E7407"/>
    <w:rsid w:val="008F5644"/>
    <w:rsid w:val="008F6B2A"/>
    <w:rsid w:val="00901E78"/>
    <w:rsid w:val="009047C7"/>
    <w:rsid w:val="00904974"/>
    <w:rsid w:val="00921F4D"/>
    <w:rsid w:val="00923060"/>
    <w:rsid w:val="009243A2"/>
    <w:rsid w:val="0093068D"/>
    <w:rsid w:val="009346B6"/>
    <w:rsid w:val="009365A2"/>
    <w:rsid w:val="00941E85"/>
    <w:rsid w:val="00953B44"/>
    <w:rsid w:val="009560CE"/>
    <w:rsid w:val="009563BD"/>
    <w:rsid w:val="009676F4"/>
    <w:rsid w:val="0097243A"/>
    <w:rsid w:val="0097549D"/>
    <w:rsid w:val="009761BF"/>
    <w:rsid w:val="00980111"/>
    <w:rsid w:val="00980AC3"/>
    <w:rsid w:val="00980F28"/>
    <w:rsid w:val="00992524"/>
    <w:rsid w:val="00993F6A"/>
    <w:rsid w:val="009960FE"/>
    <w:rsid w:val="009A39F6"/>
    <w:rsid w:val="009B076C"/>
    <w:rsid w:val="009B2828"/>
    <w:rsid w:val="009B7836"/>
    <w:rsid w:val="009C0793"/>
    <w:rsid w:val="009C2939"/>
    <w:rsid w:val="009C58C2"/>
    <w:rsid w:val="009D01A2"/>
    <w:rsid w:val="009D0F52"/>
    <w:rsid w:val="009D34E6"/>
    <w:rsid w:val="009E18A2"/>
    <w:rsid w:val="009E2855"/>
    <w:rsid w:val="009E6771"/>
    <w:rsid w:val="009F0A30"/>
    <w:rsid w:val="009F4212"/>
    <w:rsid w:val="009F67AE"/>
    <w:rsid w:val="00A105B0"/>
    <w:rsid w:val="00A112D4"/>
    <w:rsid w:val="00A116A9"/>
    <w:rsid w:val="00A14C0E"/>
    <w:rsid w:val="00A22E0B"/>
    <w:rsid w:val="00A25A4A"/>
    <w:rsid w:val="00A335A3"/>
    <w:rsid w:val="00A343C6"/>
    <w:rsid w:val="00A4391A"/>
    <w:rsid w:val="00A50EDB"/>
    <w:rsid w:val="00A651DF"/>
    <w:rsid w:val="00A667F3"/>
    <w:rsid w:val="00A67892"/>
    <w:rsid w:val="00A824CA"/>
    <w:rsid w:val="00A82E21"/>
    <w:rsid w:val="00A879BB"/>
    <w:rsid w:val="00A935C5"/>
    <w:rsid w:val="00AA0FE0"/>
    <w:rsid w:val="00AA23C6"/>
    <w:rsid w:val="00AA6D5E"/>
    <w:rsid w:val="00AB28E8"/>
    <w:rsid w:val="00AB7FCA"/>
    <w:rsid w:val="00AC0313"/>
    <w:rsid w:val="00AC0B1C"/>
    <w:rsid w:val="00AC0DD2"/>
    <w:rsid w:val="00AD1DBB"/>
    <w:rsid w:val="00AD39FF"/>
    <w:rsid w:val="00AD723C"/>
    <w:rsid w:val="00AF2AD8"/>
    <w:rsid w:val="00B01A4F"/>
    <w:rsid w:val="00B132CD"/>
    <w:rsid w:val="00B271DE"/>
    <w:rsid w:val="00B34F7F"/>
    <w:rsid w:val="00B44627"/>
    <w:rsid w:val="00B44C96"/>
    <w:rsid w:val="00B57DDD"/>
    <w:rsid w:val="00B605E3"/>
    <w:rsid w:val="00B62494"/>
    <w:rsid w:val="00B6352B"/>
    <w:rsid w:val="00B65D45"/>
    <w:rsid w:val="00B67826"/>
    <w:rsid w:val="00B70CFA"/>
    <w:rsid w:val="00B7607A"/>
    <w:rsid w:val="00B8554F"/>
    <w:rsid w:val="00B863A0"/>
    <w:rsid w:val="00B8717F"/>
    <w:rsid w:val="00B971A4"/>
    <w:rsid w:val="00B97CBE"/>
    <w:rsid w:val="00BB11D9"/>
    <w:rsid w:val="00BC279B"/>
    <w:rsid w:val="00BC3438"/>
    <w:rsid w:val="00BC5411"/>
    <w:rsid w:val="00BC7D9D"/>
    <w:rsid w:val="00BD49CF"/>
    <w:rsid w:val="00BD7B2E"/>
    <w:rsid w:val="00BF1666"/>
    <w:rsid w:val="00C0376D"/>
    <w:rsid w:val="00C07503"/>
    <w:rsid w:val="00C15978"/>
    <w:rsid w:val="00C22DD1"/>
    <w:rsid w:val="00C416BF"/>
    <w:rsid w:val="00C46331"/>
    <w:rsid w:val="00C4673A"/>
    <w:rsid w:val="00C52EFE"/>
    <w:rsid w:val="00C57424"/>
    <w:rsid w:val="00C6199A"/>
    <w:rsid w:val="00C62EC9"/>
    <w:rsid w:val="00C66069"/>
    <w:rsid w:val="00C66410"/>
    <w:rsid w:val="00C70293"/>
    <w:rsid w:val="00C71DD0"/>
    <w:rsid w:val="00C76B54"/>
    <w:rsid w:val="00C80288"/>
    <w:rsid w:val="00C81CDB"/>
    <w:rsid w:val="00C8215D"/>
    <w:rsid w:val="00C8322E"/>
    <w:rsid w:val="00C86AF6"/>
    <w:rsid w:val="00C87029"/>
    <w:rsid w:val="00C9187A"/>
    <w:rsid w:val="00C95DE8"/>
    <w:rsid w:val="00CA0072"/>
    <w:rsid w:val="00CA0CFC"/>
    <w:rsid w:val="00CB3C11"/>
    <w:rsid w:val="00CC1791"/>
    <w:rsid w:val="00CC3126"/>
    <w:rsid w:val="00CC4C52"/>
    <w:rsid w:val="00CC672D"/>
    <w:rsid w:val="00CC6894"/>
    <w:rsid w:val="00CC781C"/>
    <w:rsid w:val="00CD0D1D"/>
    <w:rsid w:val="00CD281E"/>
    <w:rsid w:val="00CD2A2B"/>
    <w:rsid w:val="00CE4173"/>
    <w:rsid w:val="00CE5921"/>
    <w:rsid w:val="00CF788A"/>
    <w:rsid w:val="00D00934"/>
    <w:rsid w:val="00D06D4F"/>
    <w:rsid w:val="00D07855"/>
    <w:rsid w:val="00D17FDB"/>
    <w:rsid w:val="00D22A9C"/>
    <w:rsid w:val="00D310BF"/>
    <w:rsid w:val="00D33B92"/>
    <w:rsid w:val="00D34862"/>
    <w:rsid w:val="00D372BE"/>
    <w:rsid w:val="00D41508"/>
    <w:rsid w:val="00D53010"/>
    <w:rsid w:val="00D55ADF"/>
    <w:rsid w:val="00D62609"/>
    <w:rsid w:val="00D74726"/>
    <w:rsid w:val="00D8344E"/>
    <w:rsid w:val="00D83720"/>
    <w:rsid w:val="00D8382F"/>
    <w:rsid w:val="00D943FC"/>
    <w:rsid w:val="00D94E11"/>
    <w:rsid w:val="00D952E6"/>
    <w:rsid w:val="00D96247"/>
    <w:rsid w:val="00D9723A"/>
    <w:rsid w:val="00DA402E"/>
    <w:rsid w:val="00DB3746"/>
    <w:rsid w:val="00DB6E0A"/>
    <w:rsid w:val="00DC176E"/>
    <w:rsid w:val="00DC227A"/>
    <w:rsid w:val="00DC53D2"/>
    <w:rsid w:val="00DD10B3"/>
    <w:rsid w:val="00DF10A5"/>
    <w:rsid w:val="00DF371C"/>
    <w:rsid w:val="00E01E0D"/>
    <w:rsid w:val="00E057B1"/>
    <w:rsid w:val="00E06B0B"/>
    <w:rsid w:val="00E1010D"/>
    <w:rsid w:val="00E1162C"/>
    <w:rsid w:val="00E16F83"/>
    <w:rsid w:val="00E2013E"/>
    <w:rsid w:val="00E2375E"/>
    <w:rsid w:val="00E2615F"/>
    <w:rsid w:val="00E301AE"/>
    <w:rsid w:val="00E36088"/>
    <w:rsid w:val="00E36FBA"/>
    <w:rsid w:val="00E43490"/>
    <w:rsid w:val="00E46B96"/>
    <w:rsid w:val="00E56536"/>
    <w:rsid w:val="00E64195"/>
    <w:rsid w:val="00E653B5"/>
    <w:rsid w:val="00E65B20"/>
    <w:rsid w:val="00E7171E"/>
    <w:rsid w:val="00E76F1A"/>
    <w:rsid w:val="00E77CDD"/>
    <w:rsid w:val="00E817E0"/>
    <w:rsid w:val="00E91F8B"/>
    <w:rsid w:val="00E9406A"/>
    <w:rsid w:val="00E943AC"/>
    <w:rsid w:val="00EA34A6"/>
    <w:rsid w:val="00EA42DE"/>
    <w:rsid w:val="00EB0B28"/>
    <w:rsid w:val="00EB3173"/>
    <w:rsid w:val="00EB709D"/>
    <w:rsid w:val="00EC38F1"/>
    <w:rsid w:val="00EE3E5B"/>
    <w:rsid w:val="00EF3B64"/>
    <w:rsid w:val="00EF3DC2"/>
    <w:rsid w:val="00EF601C"/>
    <w:rsid w:val="00F011D8"/>
    <w:rsid w:val="00F015C6"/>
    <w:rsid w:val="00F0307F"/>
    <w:rsid w:val="00F114BF"/>
    <w:rsid w:val="00F166F8"/>
    <w:rsid w:val="00F20367"/>
    <w:rsid w:val="00F20E64"/>
    <w:rsid w:val="00F21D6E"/>
    <w:rsid w:val="00F31A58"/>
    <w:rsid w:val="00F4046A"/>
    <w:rsid w:val="00F40FB5"/>
    <w:rsid w:val="00F42079"/>
    <w:rsid w:val="00F476C7"/>
    <w:rsid w:val="00F50E78"/>
    <w:rsid w:val="00F5637F"/>
    <w:rsid w:val="00F575AA"/>
    <w:rsid w:val="00F60A7E"/>
    <w:rsid w:val="00F619AA"/>
    <w:rsid w:val="00F66EE5"/>
    <w:rsid w:val="00F7184F"/>
    <w:rsid w:val="00F721B8"/>
    <w:rsid w:val="00F74C18"/>
    <w:rsid w:val="00F81A65"/>
    <w:rsid w:val="00F868EF"/>
    <w:rsid w:val="00F86C37"/>
    <w:rsid w:val="00F94268"/>
    <w:rsid w:val="00F97391"/>
    <w:rsid w:val="00FA1954"/>
    <w:rsid w:val="00FA7A78"/>
    <w:rsid w:val="00FB1C1D"/>
    <w:rsid w:val="00FB44B5"/>
    <w:rsid w:val="00FC44F5"/>
    <w:rsid w:val="00FC789B"/>
    <w:rsid w:val="00FE1CC7"/>
    <w:rsid w:val="00FF6369"/>
    <w:rsid w:val="015CB202"/>
    <w:rsid w:val="020CF3A2"/>
    <w:rsid w:val="02CAE0B0"/>
    <w:rsid w:val="03902147"/>
    <w:rsid w:val="04512DAB"/>
    <w:rsid w:val="050685FD"/>
    <w:rsid w:val="0871A48A"/>
    <w:rsid w:val="0894D0BA"/>
    <w:rsid w:val="08C5FDAF"/>
    <w:rsid w:val="094289BF"/>
    <w:rsid w:val="09954D9E"/>
    <w:rsid w:val="0F7A0C93"/>
    <w:rsid w:val="11311C54"/>
    <w:rsid w:val="12D6D73A"/>
    <w:rsid w:val="17B1CC69"/>
    <w:rsid w:val="18CD798E"/>
    <w:rsid w:val="19C8D18D"/>
    <w:rsid w:val="1A9DF06A"/>
    <w:rsid w:val="1D81ED6D"/>
    <w:rsid w:val="1DE901CE"/>
    <w:rsid w:val="2064D371"/>
    <w:rsid w:val="269798A6"/>
    <w:rsid w:val="27D873F8"/>
    <w:rsid w:val="28796628"/>
    <w:rsid w:val="2AAF0017"/>
    <w:rsid w:val="2C29CA32"/>
    <w:rsid w:val="2E85379B"/>
    <w:rsid w:val="300F53A5"/>
    <w:rsid w:val="33BBA054"/>
    <w:rsid w:val="34F48420"/>
    <w:rsid w:val="350E43D5"/>
    <w:rsid w:val="359C76ED"/>
    <w:rsid w:val="38BFEC46"/>
    <w:rsid w:val="3CE38C4E"/>
    <w:rsid w:val="3D5356EC"/>
    <w:rsid w:val="40EBDE3B"/>
    <w:rsid w:val="44CCA88A"/>
    <w:rsid w:val="461E9405"/>
    <w:rsid w:val="46FB4FFF"/>
    <w:rsid w:val="499677E9"/>
    <w:rsid w:val="4AD2B6F5"/>
    <w:rsid w:val="4CAE523F"/>
    <w:rsid w:val="52A80626"/>
    <w:rsid w:val="535ECA46"/>
    <w:rsid w:val="54CF480E"/>
    <w:rsid w:val="5521B238"/>
    <w:rsid w:val="556C3C88"/>
    <w:rsid w:val="57D2B507"/>
    <w:rsid w:val="5978FBF8"/>
    <w:rsid w:val="59D66DFA"/>
    <w:rsid w:val="5AD34B9F"/>
    <w:rsid w:val="5CAA77FB"/>
    <w:rsid w:val="5CF4F744"/>
    <w:rsid w:val="5D192134"/>
    <w:rsid w:val="5D93A64F"/>
    <w:rsid w:val="5E7DEBB8"/>
    <w:rsid w:val="642EE302"/>
    <w:rsid w:val="664F63A5"/>
    <w:rsid w:val="66F0A552"/>
    <w:rsid w:val="691D95FA"/>
    <w:rsid w:val="695A753C"/>
    <w:rsid w:val="6A34928B"/>
    <w:rsid w:val="6A41ECCB"/>
    <w:rsid w:val="6AA15987"/>
    <w:rsid w:val="6B6FFE43"/>
    <w:rsid w:val="6C855FC3"/>
    <w:rsid w:val="6E781140"/>
    <w:rsid w:val="75232090"/>
    <w:rsid w:val="77B8EA0D"/>
    <w:rsid w:val="7DA010DD"/>
    <w:rsid w:val="7E6D1005"/>
    <w:rsid w:val="7F26F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A89713"/>
  <w15:chartTrackingRefBased/>
  <w15:docId w15:val="{22900D8D-E13C-4DF9-A9EF-D5CE6B25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708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cs="Arial" w:eastAsiaTheme="majorEastAsia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65B7"/>
    <w:rPr>
      <w:rFonts w:ascii="Arial" w:hAnsi="Arial" w:cs="Arial" w:eastAsiaTheme="majorEastAsia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styleId="Heading2Char" w:customStyle="1">
    <w:name w:val="Heading 2 Char"/>
    <w:basedOn w:val="DefaultParagraphFont"/>
    <w:link w:val="Heading2"/>
    <w:uiPriority w:val="9"/>
    <w:rsid w:val="000965B7"/>
    <w:rPr>
      <w:rFonts w:ascii="Arial" w:hAnsi="Arial" w:eastAsiaTheme="majorEastAsia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127E55"/>
    <w:pPr>
      <w:numPr>
        <w:numId w:val="1"/>
      </w:numPr>
      <w:contextualSpacing/>
    </w:pPr>
    <w:rPr>
      <w:b/>
      <w:sz w:val="28"/>
    </w:rPr>
  </w:style>
  <w:style w:type="character" w:styleId="Heading3Char" w:customStyle="1">
    <w:name w:val="Heading 3 Char"/>
    <w:basedOn w:val="DefaultParagraphFont"/>
    <w:link w:val="Heading3"/>
    <w:uiPriority w:val="9"/>
    <w:rsid w:val="0076491B"/>
    <w:rPr>
      <w:rFonts w:ascii="Arial" w:hAnsi="Arial" w:eastAsiaTheme="majorEastAsia" w:cstheme="majorBidi"/>
      <w:b/>
      <w:color w:val="1E1544" w:themeColor="text1"/>
      <w:sz w:val="28"/>
    </w:rPr>
  </w:style>
  <w:style w:type="character" w:styleId="Heading4Char" w:customStyle="1">
    <w:name w:val="Heading 4 Char"/>
    <w:basedOn w:val="DefaultParagraphFont"/>
    <w:link w:val="Heading4"/>
    <w:uiPriority w:val="9"/>
    <w:rsid w:val="0076491B"/>
    <w:rPr>
      <w:rFonts w:ascii="Arial" w:hAnsi="Arial" w:eastAsiaTheme="majorEastAsia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styleId="Introduction" w:customStyle="1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0119E"/>
    <w:tblPr>
      <w:tblBorders>
        <w:top w:val="single" w:color="8C59A5" w:themeColor="accent3" w:sz="4" w:space="0"/>
        <w:bottom w:val="single" w:color="8C59A5" w:themeColor="accent3" w:sz="4" w:space="0"/>
        <w:insideH w:val="single" w:color="8C59A5" w:themeColor="accent3" w:sz="4" w:space="0"/>
      </w:tblBorders>
    </w:tblPr>
    <w:tblStylePr w:type="firstCol">
      <w:pPr>
        <w:jc w:val="right"/>
      </w:pPr>
    </w:tblStylePr>
  </w:style>
  <w:style w:type="paragraph" w:styleId="boxtext" w:customStyle="1">
    <w:name w:val="box text"/>
    <w:basedOn w:val="IntenseQuote"/>
    <w:qFormat/>
    <w:rsid w:val="000965B7"/>
    <w:pPr>
      <w:pBdr>
        <w:top w:val="single" w:color="8C59A5" w:themeColor="accent3" w:sz="4" w:space="10"/>
        <w:left w:val="single" w:color="8C59A5" w:themeColor="accent3" w:sz="4" w:space="4"/>
        <w:bottom w:val="single" w:color="8C59A5" w:themeColor="accent3" w:sz="4" w:space="10"/>
        <w:right w:val="single" w:color="8C59A5" w:themeColor="accent3" w:sz="4" w:space="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styleId="Boxtexthead" w:customStyle="1">
    <w:name w:val="Box text head"/>
    <w:basedOn w:val="IntenseQuote"/>
    <w:qFormat/>
    <w:rsid w:val="000965B7"/>
    <w:pPr>
      <w:pBdr>
        <w:top w:val="single" w:color="8C59A5" w:themeColor="accent3" w:sz="4" w:space="10"/>
        <w:left w:val="single" w:color="8C59A5" w:themeColor="accent3" w:sz="4" w:space="4"/>
        <w:bottom w:val="single" w:color="8C59A5" w:themeColor="accent3" w:sz="4" w:space="10"/>
        <w:right w:val="single" w:color="8C59A5" w:themeColor="accent3" w:sz="4" w:space="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TableHeading" w:customStyle="1">
    <w:name w:val="TableHeading"/>
    <w:qFormat/>
    <w:rsid w:val="000965B7"/>
    <w:pPr>
      <w:spacing w:before="240" w:after="120" w:line="276" w:lineRule="auto"/>
    </w:pPr>
    <w:rPr>
      <w:rFonts w:ascii="Arial" w:hAnsi="Arial" w:eastAsiaTheme="majorEastAsia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color="2AB1BB" w:themeColor="accent1" w:sz="4" w:space="10"/>
        <w:bottom w:val="single" w:color="2AB1BB" w:themeColor="accent1" w:sz="4" w:space="10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styleId="TableBullet1Normal" w:customStyle="1">
    <w:name w:val="Table Bullet 1 Normal"/>
    <w:rsid w:val="003F637D"/>
    <w:pPr>
      <w:numPr>
        <w:numId w:val="2"/>
      </w:numPr>
      <w:spacing w:before="60" w:after="60"/>
    </w:pPr>
    <w:rPr>
      <w:rFonts w:eastAsia="Times New Roman" w:cs="Times New Roman"/>
      <w:sz w:val="20"/>
      <w:lang w:val="en-GB"/>
    </w:rPr>
  </w:style>
  <w:style w:type="paragraph" w:styleId="TableBullet2Normal" w:customStyle="1">
    <w:name w:val="Table Bullet 2 Normal"/>
    <w:basedOn w:val="TableBullet1Normal"/>
    <w:rsid w:val="003F637D"/>
    <w:pPr>
      <w:numPr>
        <w:ilvl w:val="1"/>
      </w:numPr>
    </w:pPr>
  </w:style>
  <w:style w:type="paragraph" w:styleId="TableBullet3Normal" w:customStyle="1">
    <w:name w:val="Table Bullet 3 Normal"/>
    <w:basedOn w:val="TableBullet2Normal"/>
    <w:rsid w:val="003F637D"/>
    <w:pPr>
      <w:numPr>
        <w:ilvl w:val="2"/>
      </w:numPr>
    </w:pPr>
  </w:style>
  <w:style w:type="paragraph" w:styleId="TableNumber1Normal" w:customStyle="1">
    <w:name w:val="Table Number 1 Normal"/>
    <w:rsid w:val="003F637D"/>
    <w:pPr>
      <w:numPr>
        <w:ilvl w:val="3"/>
        <w:numId w:val="2"/>
      </w:numPr>
      <w:spacing w:before="60" w:after="60"/>
    </w:pPr>
    <w:rPr>
      <w:rFonts w:eastAsia="Times New Roman" w:cs="Times New Roman"/>
      <w:sz w:val="20"/>
      <w:lang w:val="en-GB"/>
    </w:rPr>
  </w:style>
  <w:style w:type="paragraph" w:styleId="TableNumber2Normal" w:customStyle="1">
    <w:name w:val="Table Number 2 Normal"/>
    <w:basedOn w:val="TableNumber1Normal"/>
    <w:rsid w:val="003F637D"/>
    <w:pPr>
      <w:numPr>
        <w:ilvl w:val="4"/>
      </w:numPr>
    </w:pPr>
  </w:style>
  <w:style w:type="paragraph" w:styleId="TableNumber3Normal" w:customStyle="1">
    <w:name w:val="Table Number 3 Normal"/>
    <w:basedOn w:val="TableNumber2Normal"/>
    <w:rsid w:val="003F637D"/>
    <w:pPr>
      <w:numPr>
        <w:ilvl w:val="5"/>
      </w:numPr>
    </w:pPr>
  </w:style>
  <w:style w:type="numbering" w:styleId="TableBulletsNumbers" w:customStyle="1">
    <w:name w:val="Table Bullets &amp; Numbers"/>
    <w:basedOn w:val="NoList"/>
    <w:uiPriority w:val="99"/>
    <w:rsid w:val="003F637D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F637D"/>
    <w:pPr>
      <w:spacing w:line="240" w:lineRule="auto"/>
    </w:pPr>
    <w:rPr>
      <w:rFonts w:eastAsia="Times New Roman" w:cs="Times New Roman" w:asciiTheme="minorHAnsi" w:hAnsiTheme="minorHAnsi"/>
      <w:sz w:val="20"/>
      <w:szCs w:val="20"/>
      <w:lang w:val="en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F637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3F637D"/>
    <w:rPr>
      <w:sz w:val="16"/>
      <w:szCs w:val="16"/>
    </w:rPr>
  </w:style>
  <w:style w:type="paragraph" w:styleId="DoubleIndentBullet" w:customStyle="1">
    <w:name w:val="Double Indent Bullet"/>
    <w:basedOn w:val="TableBullet1Normal"/>
    <w:rsid w:val="003F637D"/>
    <w:pPr>
      <w:spacing w:before="0" w:after="20"/>
    </w:pPr>
    <w:rPr>
      <w:lang w:val="en-AU"/>
    </w:rPr>
  </w:style>
  <w:style w:type="paragraph" w:styleId="DoubleIndentText" w:customStyle="1">
    <w:name w:val="Double Indent Text"/>
    <w:basedOn w:val="Normal"/>
    <w:rsid w:val="003F637D"/>
    <w:pPr>
      <w:spacing w:before="60" w:after="60" w:line="240" w:lineRule="auto"/>
      <w:ind w:left="680"/>
    </w:pPr>
    <w:rPr>
      <w:rFonts w:eastAsia="Times New Roman" w:cs="Times New Roman" w:asciiTheme="minorHAnsi" w:hAnsiTheme="minorHAnsi"/>
      <w:bCs/>
      <w:sz w:val="20"/>
      <w:lang w:val="en-GB"/>
    </w:rPr>
  </w:style>
  <w:style w:type="character" w:styleId="DropMediumIcon" w:customStyle="1">
    <w:name w:val="Drop Medium Icon"/>
    <w:basedOn w:val="DefaultParagraphFont"/>
    <w:uiPriority w:val="1"/>
    <w:rsid w:val="003F637D"/>
    <w:rPr>
      <w:position w:val="-24"/>
    </w:rPr>
  </w:style>
  <w:style w:type="paragraph" w:styleId="NormalCentredItalics" w:customStyle="1">
    <w:name w:val="Normal_Centred Italics"/>
    <w:basedOn w:val="Normal"/>
    <w:rsid w:val="00B6352B"/>
    <w:pPr>
      <w:spacing w:line="240" w:lineRule="auto"/>
      <w:jc w:val="center"/>
    </w:pPr>
    <w:rPr>
      <w:rFonts w:eastAsia="Times New Roman" w:cs="Times New Roman" w:asciiTheme="minorHAnsi" w:hAnsiTheme="minorHAnsi"/>
      <w:i/>
      <w:iCs/>
      <w:sz w:val="20"/>
      <w:szCs w:val="18"/>
      <w:lang w:val="en"/>
    </w:rPr>
  </w:style>
  <w:style w:type="character" w:styleId="DropSmallIcon" w:customStyle="1">
    <w:name w:val="Drop Small Icon"/>
    <w:basedOn w:val="DefaultParagraphFont"/>
    <w:uiPriority w:val="1"/>
    <w:rsid w:val="0060119E"/>
    <w:rPr>
      <w:position w:val="-12"/>
    </w:rPr>
  </w:style>
  <w:style w:type="paragraph" w:styleId="FillLightBlue" w:customStyle="1">
    <w:name w:val="Fill Light Blue"/>
    <w:basedOn w:val="Normal"/>
    <w:rsid w:val="00B6352B"/>
    <w:pPr>
      <w:pBdr>
        <w:top w:val="single" w:color="C3EBFF" w:sz="8" w:space="1"/>
        <w:left w:val="single" w:color="C3EBFF" w:sz="8" w:space="0"/>
        <w:bottom w:val="single" w:color="C3EBFF" w:sz="8" w:space="4"/>
        <w:right w:val="single" w:color="C3EBFF" w:sz="8" w:space="0"/>
      </w:pBdr>
      <w:shd w:val="clear" w:color="auto" w:fill="C3EBFF"/>
      <w:tabs>
        <w:tab w:val="left" w:pos="482"/>
      </w:tabs>
      <w:spacing w:before="0" w:line="280" w:lineRule="exact"/>
      <w:ind w:left="482" w:right="28" w:hanging="454"/>
    </w:pPr>
    <w:rPr>
      <w:rFonts w:eastAsia="Times New Roman" w:cs="Times New Roman" w:asciiTheme="minorHAnsi" w:hAnsiTheme="minorHAnsi"/>
      <w:bCs/>
      <w:sz w:val="20"/>
      <w:bdr w:val="single" w:color="C3EBFF" w:sz="8" w:space="0"/>
    </w:rPr>
  </w:style>
  <w:style w:type="paragraph" w:styleId="Frame4" w:customStyle="1">
    <w:name w:val="Frame 4"/>
    <w:basedOn w:val="Normal"/>
    <w:rsid w:val="00B6352B"/>
    <w:pPr>
      <w:framePr w:w="2835" w:wrap="around" w:hAnchor="margin" w:vAnchor="text" w:x="6805" w:y="1"/>
      <w:spacing w:before="60" w:after="60" w:line="240" w:lineRule="auto"/>
    </w:pPr>
    <w:rPr>
      <w:rFonts w:eastAsia="Times New Roman" w:cs="Times New Roman" w:asciiTheme="minorHAnsi" w:hAnsiTheme="minorHAnsi"/>
      <w:bCs/>
      <w:sz w:val="20"/>
    </w:rPr>
  </w:style>
  <w:style w:type="paragraph" w:styleId="ListBullet">
    <w:name w:val="List Bullet"/>
    <w:basedOn w:val="Normal"/>
    <w:uiPriority w:val="99"/>
    <w:unhideWhenUsed/>
    <w:rsid w:val="0087080E"/>
    <w:pPr>
      <w:numPr>
        <w:numId w:val="5"/>
      </w:numPr>
      <w:ind w:left="227" w:hanging="227"/>
      <w:contextualSpacing/>
    </w:pPr>
    <w:rPr>
      <w:color w:val="1E1545" w:themeColor="text2"/>
    </w:rPr>
  </w:style>
  <w:style w:type="paragraph" w:styleId="ListBullet2">
    <w:name w:val="List Bullet 2"/>
    <w:basedOn w:val="Normal"/>
    <w:uiPriority w:val="99"/>
    <w:unhideWhenUsed/>
    <w:rsid w:val="0087080E"/>
    <w:pPr>
      <w:numPr>
        <w:numId w:val="6"/>
      </w:numPr>
      <w:ind w:left="1418" w:hanging="425"/>
      <w:contextualSpacing/>
    </w:pPr>
    <w:rPr>
      <w:color w:val="1E1545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132"/>
    <w:rPr>
      <w:rFonts w:ascii="Arial" w:hAnsi="Arial" w:eastAsiaTheme="minorHAnsi" w:cstheme="minorBidi"/>
      <w:b/>
      <w:bCs/>
      <w:lang w:val="en-AU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A3132"/>
    <w:rPr>
      <w:rFonts w:ascii="Arial" w:hAnsi="Arial" w:eastAsia="Times New Roman" w:cs="Times New Roman"/>
      <w:b/>
      <w:bCs/>
      <w:sz w:val="20"/>
      <w:szCs w:val="20"/>
      <w:lang w:val="en"/>
    </w:rPr>
  </w:style>
  <w:style w:type="character" w:styleId="Mention">
    <w:name w:val="Mention"/>
    <w:basedOn w:val="DefaultParagraphFont"/>
    <w:uiPriority w:val="99"/>
    <w:unhideWhenUsed/>
    <w:rsid w:val="002A313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7932"/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842F5E"/>
    <w:rPr>
      <w:b/>
      <w:bCs/>
    </w:rPr>
  </w:style>
  <w:style w:type="paragraph" w:styleId="ListBullet3">
    <w:name w:val="List Bullet 3"/>
    <w:uiPriority w:val="99"/>
    <w:unhideWhenUsed/>
    <w:rsid w:val="0087080E"/>
    <w:pPr>
      <w:numPr>
        <w:numId w:val="4"/>
      </w:numPr>
      <w:spacing w:before="40"/>
    </w:pPr>
    <w:rPr>
      <w:rFonts w:ascii="Arial" w:hAnsi="Arial"/>
      <w:color w:val="1E1545" w:themeColor="text2"/>
    </w:rPr>
  </w:style>
  <w:style w:type="table" w:styleId="TableGridLight">
    <w:name w:val="Grid Table Light"/>
    <w:basedOn w:val="TableNormal"/>
    <w:uiPriority w:val="40"/>
    <w:rsid w:val="0087080E"/>
    <w:tblPr>
      <w:tblBorders>
        <w:top w:val="single" w:color="B2B7B7" w:themeColor="background1" w:themeShade="BF" w:sz="4" w:space="0"/>
        <w:left w:val="single" w:color="B2B7B7" w:themeColor="background1" w:themeShade="BF" w:sz="4" w:space="0"/>
        <w:bottom w:val="single" w:color="B2B7B7" w:themeColor="background1" w:themeShade="BF" w:sz="4" w:space="0"/>
        <w:right w:val="single" w:color="B2B7B7" w:themeColor="background1" w:themeShade="BF" w:sz="4" w:space="0"/>
        <w:insideH w:val="single" w:color="B2B7B7" w:themeColor="background1" w:themeShade="BF" w:sz="4" w:space="0"/>
        <w:insideV w:val="single" w:color="B2B7B7" w:themeColor="background1" w:themeShade="BF" w:sz="4" w:space="0"/>
      </w:tblBorders>
    </w:tblPr>
    <w:tblStylePr w:type="lastCol">
      <w:tblPr/>
      <w:tcPr>
        <w:shd w:val="clear" w:color="auto" w:fill="F1F2F2" w:themeFill="background1"/>
      </w:tcPr>
    </w:tblStylePr>
  </w:style>
  <w:style w:type="paragraph" w:styleId="ListNumber">
    <w:name w:val="List Number"/>
    <w:basedOn w:val="ListParagraph"/>
    <w:uiPriority w:val="99"/>
    <w:unhideWhenUsed/>
    <w:rsid w:val="0087080E"/>
    <w:pPr>
      <w:numPr>
        <w:numId w:val="3"/>
      </w:numPr>
      <w:spacing w:before="40" w:after="0"/>
    </w:pPr>
  </w:style>
  <w:style w:type="paragraph" w:styleId="NormalWeb">
    <w:name w:val="Normal (Web)"/>
    <w:basedOn w:val="Normal"/>
    <w:uiPriority w:val="99"/>
    <w:semiHidden/>
    <w:unhideWhenUsed/>
    <w:rsid w:val="00B624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liquidinteractive.com.au/" TargetMode="External" Id="rId13" /><Relationship Type="http://schemas.openxmlformats.org/officeDocument/2006/relationships/image" Target="media/image1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https://www.ahpa.com.au/" TargetMode="External" Id="rId12" /><Relationship Type="http://schemas.openxmlformats.org/officeDocument/2006/relationships/hyperlink" Target="mailto:AHNAT@healthconsult.com.au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mailto:AHNAT@healthconsult.com.au" TargetMode="External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healthconsult.com.au/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AHNAT@healthconsult.com.au" TargetMode="External" Id="rId15" /><Relationship Type="http://schemas.openxmlformats.org/officeDocument/2006/relationships/endnotes" Target="endnotes.xml" Id="rId10" /><Relationship Type="http://schemas.openxmlformats.org/officeDocument/2006/relationships/image" Target="media/image2.sv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22" /><Relationship Type="http://schemas.openxmlformats.org/officeDocument/2006/relationships/hyperlink" Target="https://healthau.au1.qualtrics.com/jfe/form/SV_etFMgheMewbO2bQ" TargetMode="External" Id="R7f4b9102892a4dc4" /><Relationship Type="http://schemas.openxmlformats.org/officeDocument/2006/relationships/hyperlink" Target="mailto:AHNAT@healthconsult.com.au" TargetMode="External" Id="Rb96cdebad151421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0079\OneDrive%20-%20Department%20of%20Health\Documents\QRG%20allied%20health%20-%20new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TaxCatchAll xmlns="0248287d-23c7-4a2a-a3e0-c0447c1b254b" xsi:nil="true"/>
    <Number xmlns="d162bdb0-97f7-404f-b2f7-876bbba43c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5AEC8EDF-52BC-4E02-98F9-6B067B88C5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QRG allied health - new template.dotx</ap:Template>
  <ap:Application>Microsoft Word for the web</ap:Application>
  <ap:DocSecurity>0</ap:DocSecurity>
  <ap:ScaleCrop>false</ap:ScaleCrop>
  <ap:Company>Australian Government Department of Health and Aged Care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QI Program quick reference guide – Allied health services</dc:title>
  <dc:subject>Aged Care</dc:subject>
  <dc:creator>Australian Government Department of Health and Aged Care</dc:creator>
  <keywords>Aged Care, Aged Care Reforms</keywords>
  <dc:description/>
  <lastModifiedBy>HOLT, Shirley</lastModifiedBy>
  <revision>11</revision>
  <dcterms:created xsi:type="dcterms:W3CDTF">2025-05-08T01:51:00.0000000Z</dcterms:created>
  <dcterms:modified xsi:type="dcterms:W3CDTF">2025-05-22T02:54:10.4316450Z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